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5EB77">
      <w:pPr>
        <w:ind w:firstLine="343" w:firstLineChars="0"/>
        <w:jc w:val="center"/>
        <w:rPr>
          <w:rFonts w:hint="eastAsia"/>
          <w:b/>
          <w:bCs/>
          <w:sz w:val="44"/>
          <w:szCs w:val="44"/>
          <w:lang w:val="en-US" w:eastAsia="zh-CN"/>
        </w:rPr>
      </w:pPr>
    </w:p>
    <w:p w14:paraId="1FFF1FDC">
      <w:pPr>
        <w:ind w:firstLine="343" w:firstLineChars="0"/>
        <w:jc w:val="center"/>
        <w:rPr>
          <w:rFonts w:hint="default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响应说明函</w:t>
      </w:r>
    </w:p>
    <w:p w14:paraId="58CEC364">
      <w:pPr>
        <w:jc w:val="both"/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</w:pPr>
    </w:p>
    <w:p w14:paraId="18801A1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Style w:val="8"/>
          <w:rFonts w:hint="eastAsia" w:ascii="Times New Roman" w:hAnsi="Times New Roman" w:eastAsia="宋体" w:cs="宋体"/>
          <w:b w:val="0"/>
          <w:bCs w:val="0"/>
          <w:sz w:val="28"/>
          <w:lang w:val="en-US" w:eastAsia="zh-CN"/>
        </w:rPr>
      </w:pPr>
      <w:r>
        <w:rPr>
          <w:rStyle w:val="8"/>
          <w:rFonts w:hint="eastAsia" w:ascii="Times New Roman" w:hAnsi="Times New Roman" w:eastAsia="宋体" w:cs="宋体"/>
          <w:b w:val="0"/>
          <w:bCs w:val="0"/>
          <w:sz w:val="28"/>
          <w:lang w:val="en-US" w:eastAsia="zh-CN"/>
        </w:rPr>
        <w:t>珠海惠景城市建设有限公司：</w:t>
      </w:r>
    </w:p>
    <w:p w14:paraId="0611BF3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</w:pPr>
    </w:p>
    <w:p w14:paraId="1E261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jc w:val="both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就贵司【永丰1万平米留用地合作项目泛光照明工程</w:t>
      </w:r>
      <w:bookmarkStart w:id="0" w:name="_GoBack"/>
      <w:bookmarkEnd w:id="0"/>
      <w:r>
        <w:rPr>
          <w:rFonts w:hint="eastAsia"/>
          <w:b w:val="0"/>
          <w:bCs w:val="0"/>
          <w:sz w:val="28"/>
          <w:szCs w:val="36"/>
          <w:lang w:val="en-US" w:eastAsia="zh-CN"/>
        </w:rPr>
        <w:t>】第二次采购事宜，我司以原响应文件响应贵司的本次采购，不作任何调整。</w:t>
      </w:r>
    </w:p>
    <w:p w14:paraId="5E99133B">
      <w:pPr>
        <w:jc w:val="both"/>
        <w:rPr>
          <w:rFonts w:hint="eastAsia" w:eastAsiaTheme="minorEastAsia"/>
          <w:b w:val="0"/>
          <w:bCs w:val="0"/>
          <w:color w:val="0000FF"/>
          <w:sz w:val="28"/>
          <w:szCs w:val="36"/>
          <w:lang w:val="en-US" w:eastAsia="zh-CN"/>
        </w:rPr>
      </w:pPr>
    </w:p>
    <w:p w14:paraId="01AD924D">
      <w:pPr>
        <w:ind w:firstLine="3360" w:firstLineChars="1200"/>
        <w:jc w:val="both"/>
        <w:rPr>
          <w:rFonts w:hint="eastAsia"/>
          <w:b w:val="0"/>
          <w:bCs w:val="0"/>
          <w:sz w:val="28"/>
          <w:szCs w:val="36"/>
          <w:lang w:val="en-US" w:eastAsia="zh-CN"/>
        </w:rPr>
      </w:pPr>
    </w:p>
    <w:p w14:paraId="3D843F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480" w:firstLineChars="1600"/>
        <w:jc w:val="both"/>
        <w:textAlignment w:val="auto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响应人（盖章）：</w:t>
      </w:r>
    </w:p>
    <w:p w14:paraId="079F41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480" w:firstLineChars="1600"/>
        <w:jc w:val="both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 xml:space="preserve">      年    月    日</w:t>
      </w:r>
    </w:p>
    <w:p w14:paraId="524FC41F">
      <w:pPr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</w:p>
    <w:p w14:paraId="291F139C">
      <w:pPr>
        <w:jc w:val="both"/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36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4ZjBjZmUxNWJmNDBkYjE0YzkwYWE4M2EzOGZlMDEifQ=="/>
  </w:docVars>
  <w:rsids>
    <w:rsidRoot w:val="52A875CA"/>
    <w:rsid w:val="003901D0"/>
    <w:rsid w:val="018B2FA3"/>
    <w:rsid w:val="0429637D"/>
    <w:rsid w:val="049B1E2A"/>
    <w:rsid w:val="059A1CC3"/>
    <w:rsid w:val="05AE4A02"/>
    <w:rsid w:val="05D70B1C"/>
    <w:rsid w:val="06E77188"/>
    <w:rsid w:val="074F714C"/>
    <w:rsid w:val="08F52835"/>
    <w:rsid w:val="094741AE"/>
    <w:rsid w:val="0A333721"/>
    <w:rsid w:val="0B3513DD"/>
    <w:rsid w:val="0B356930"/>
    <w:rsid w:val="0CF56BFE"/>
    <w:rsid w:val="0DF12F5F"/>
    <w:rsid w:val="10646918"/>
    <w:rsid w:val="115B646E"/>
    <w:rsid w:val="12452E8F"/>
    <w:rsid w:val="15BE0267"/>
    <w:rsid w:val="164A43EF"/>
    <w:rsid w:val="1A755D1E"/>
    <w:rsid w:val="1AF60FF9"/>
    <w:rsid w:val="1BE570F7"/>
    <w:rsid w:val="1F87705B"/>
    <w:rsid w:val="20FC6C1C"/>
    <w:rsid w:val="211640C4"/>
    <w:rsid w:val="22920911"/>
    <w:rsid w:val="22E26DA9"/>
    <w:rsid w:val="22F77885"/>
    <w:rsid w:val="24DA3821"/>
    <w:rsid w:val="25DD36AF"/>
    <w:rsid w:val="26016552"/>
    <w:rsid w:val="26DD3D07"/>
    <w:rsid w:val="2A5807A6"/>
    <w:rsid w:val="2AD101E0"/>
    <w:rsid w:val="2AE45929"/>
    <w:rsid w:val="2B363498"/>
    <w:rsid w:val="2B820344"/>
    <w:rsid w:val="2C031DB6"/>
    <w:rsid w:val="2E0D1D93"/>
    <w:rsid w:val="2EF73ED0"/>
    <w:rsid w:val="2F4B6588"/>
    <w:rsid w:val="3026584D"/>
    <w:rsid w:val="31BD3F78"/>
    <w:rsid w:val="31F04358"/>
    <w:rsid w:val="321670C2"/>
    <w:rsid w:val="34876D36"/>
    <w:rsid w:val="349A2347"/>
    <w:rsid w:val="36691752"/>
    <w:rsid w:val="36AC395D"/>
    <w:rsid w:val="3B0527B6"/>
    <w:rsid w:val="3B842828"/>
    <w:rsid w:val="3D7E3E02"/>
    <w:rsid w:val="3E184052"/>
    <w:rsid w:val="3F4759B9"/>
    <w:rsid w:val="3FB554C0"/>
    <w:rsid w:val="404A0A94"/>
    <w:rsid w:val="44157FE5"/>
    <w:rsid w:val="44E14314"/>
    <w:rsid w:val="4816231B"/>
    <w:rsid w:val="484616F6"/>
    <w:rsid w:val="48C21D17"/>
    <w:rsid w:val="4902093F"/>
    <w:rsid w:val="4A141468"/>
    <w:rsid w:val="4C924058"/>
    <w:rsid w:val="4D53088B"/>
    <w:rsid w:val="4DAB1669"/>
    <w:rsid w:val="4DF00342"/>
    <w:rsid w:val="4DFA4739"/>
    <w:rsid w:val="4EB02E5C"/>
    <w:rsid w:val="52A875CA"/>
    <w:rsid w:val="556C2D4A"/>
    <w:rsid w:val="59A07903"/>
    <w:rsid w:val="59B61C02"/>
    <w:rsid w:val="5A8F782E"/>
    <w:rsid w:val="5A9104EF"/>
    <w:rsid w:val="5B7640A6"/>
    <w:rsid w:val="5C0E5284"/>
    <w:rsid w:val="5D9C4C9C"/>
    <w:rsid w:val="60945404"/>
    <w:rsid w:val="61E37B6B"/>
    <w:rsid w:val="62190A9A"/>
    <w:rsid w:val="642934CB"/>
    <w:rsid w:val="668D6559"/>
    <w:rsid w:val="66CA63D3"/>
    <w:rsid w:val="67EF1458"/>
    <w:rsid w:val="6B42084A"/>
    <w:rsid w:val="6D535020"/>
    <w:rsid w:val="6DE1577D"/>
    <w:rsid w:val="6F9D293E"/>
    <w:rsid w:val="70ED2AE4"/>
    <w:rsid w:val="70F97507"/>
    <w:rsid w:val="72985D13"/>
    <w:rsid w:val="73AE06A0"/>
    <w:rsid w:val="744C228F"/>
    <w:rsid w:val="74F14D97"/>
    <w:rsid w:val="751A5C7A"/>
    <w:rsid w:val="75912B0B"/>
    <w:rsid w:val="7B1E28D9"/>
    <w:rsid w:val="7BC11C2F"/>
    <w:rsid w:val="7BD41882"/>
    <w:rsid w:val="7D113936"/>
    <w:rsid w:val="7D5A437C"/>
    <w:rsid w:val="7D6E1162"/>
    <w:rsid w:val="7D745D2E"/>
    <w:rsid w:val="7E43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22"/>
    <w:rPr>
      <w:b/>
      <w:bCs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90</Words>
  <Characters>98</Characters>
  <Lines>0</Lines>
  <Paragraphs>0</Paragraphs>
  <TotalTime>2</TotalTime>
  <ScaleCrop>false</ScaleCrop>
  <LinksUpToDate>false</LinksUpToDate>
  <CharactersWithSpaces>112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2018-10-09T09:15:00Z</dcterms:created>
  <dc:creator>梁丽欣</dc:creator>
  <cp:lastModifiedBy>卢红梅</cp:lastModifiedBy>
  <cp:lastPrinted>2021-11-04T08:31:00Z</cp:lastPrinted>
  <dcterms:modified xsi:type="dcterms:W3CDTF">2026-11-04T08:56:40Z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B335769C054F4CA3AA1CC7FBB4953CB5_13</vt:lpwstr>
  </property>
  <property fmtid="{D5CDD505-2E9C-101B-9397-08002B2CF9AE}" pid="4" name="KSOTemplateDocerSaveRecord">
    <vt:lpwstr>eyJoZGlkIjoiNThkMzBlOWU1YTI4NmJlZTQyNzFiYmY5YjQ5MTY0YmQiLCJ1c2VySWQiOiIxNTg0MzEyOTIyIn0=</vt:lpwstr>
  </property>
</Properties>
</file>