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43" w:firstLineChars="0"/>
        <w:jc w:val="center"/>
        <w:rPr>
          <w:rFonts w:hint="eastAsia"/>
          <w:b/>
          <w:bCs/>
          <w:sz w:val="44"/>
          <w:szCs w:val="44"/>
          <w:lang w:val="en-US" w:eastAsia="zh-CN"/>
        </w:rPr>
      </w:pPr>
    </w:p>
    <w:p>
      <w:pPr>
        <w:ind w:firstLine="343" w:firstLineChars="0"/>
        <w:jc w:val="center"/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响应说明函</w:t>
      </w:r>
    </w:p>
    <w:p>
      <w:pPr>
        <w:jc w:val="both"/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Style w:val="8"/>
          <w:rFonts w:hint="eastAsia" w:ascii="Times New Roman" w:hAnsi="Times New Roman" w:eastAsia="宋体" w:cs="宋体"/>
          <w:b w:val="0"/>
          <w:bCs w:val="0"/>
          <w:sz w:val="28"/>
          <w:lang w:val="en-US" w:eastAsia="zh-CN"/>
        </w:rPr>
      </w:pPr>
      <w:r>
        <w:rPr>
          <w:rStyle w:val="8"/>
          <w:rFonts w:hint="eastAsia" w:ascii="Times New Roman" w:hAnsi="Times New Roman" w:eastAsia="宋体" w:cs="宋体"/>
          <w:b w:val="0"/>
          <w:bCs w:val="0"/>
          <w:sz w:val="28"/>
          <w:lang w:val="en-US" w:eastAsia="zh-CN"/>
        </w:rPr>
        <w:t>珠海高新医港产业园运营管理有限公司：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就贵司【2026-2027年度港湾8号污水站在线设备运维服务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】第二次采购事宜，我司以原响应文件响应贵司的本次采购，不作任何调整。</w:t>
      </w:r>
      <w:bookmarkStart w:id="0" w:name="_GoBack"/>
      <w:bookmarkEnd w:id="0"/>
    </w:p>
    <w:p>
      <w:pPr>
        <w:jc w:val="both"/>
        <w:rPr>
          <w:rFonts w:hint="eastAsia" w:eastAsiaTheme="minorEastAsia"/>
          <w:b w:val="0"/>
          <w:bCs w:val="0"/>
          <w:color w:val="0000FF"/>
          <w:sz w:val="28"/>
          <w:szCs w:val="36"/>
          <w:lang w:val="en-US" w:eastAsia="zh-CN"/>
        </w:rPr>
      </w:pPr>
    </w:p>
    <w:p>
      <w:pPr>
        <w:ind w:firstLine="3360" w:firstLineChars="1200"/>
        <w:jc w:val="both"/>
        <w:rPr>
          <w:rFonts w:hint="eastAsia"/>
          <w:b w:val="0"/>
          <w:bCs w:val="0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480" w:firstLineChars="1600"/>
        <w:jc w:val="both"/>
        <w:textAlignment w:val="auto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响应人（盖章）：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480" w:firstLineChars="1600"/>
        <w:jc w:val="both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 xml:space="preserve">      年    月    日</w:t>
      </w:r>
    </w:p>
    <w:p>
      <w:pPr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</w:p>
    <w:p>
      <w:pPr>
        <w:jc w:val="both"/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36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4ZjBjZmUxNWJmNDBkYjE0YzkwYWE4M2EzOGZlMDEifQ=="/>
  </w:docVars>
  <w:rsids>
    <w:rsidRoot w:val="52A875CA"/>
    <w:rsid w:val="003901D0"/>
    <w:rsid w:val="018B2FA3"/>
    <w:rsid w:val="0429637D"/>
    <w:rsid w:val="049B1E2A"/>
    <w:rsid w:val="059A1CC3"/>
    <w:rsid w:val="05AE4A02"/>
    <w:rsid w:val="05D70B1C"/>
    <w:rsid w:val="06E77188"/>
    <w:rsid w:val="074F714C"/>
    <w:rsid w:val="08F52835"/>
    <w:rsid w:val="094741AE"/>
    <w:rsid w:val="0A333721"/>
    <w:rsid w:val="0B3513DD"/>
    <w:rsid w:val="0B356930"/>
    <w:rsid w:val="0CF56BFE"/>
    <w:rsid w:val="0DF12F5F"/>
    <w:rsid w:val="10646918"/>
    <w:rsid w:val="115B646E"/>
    <w:rsid w:val="12452E8F"/>
    <w:rsid w:val="15BE0267"/>
    <w:rsid w:val="164A43EF"/>
    <w:rsid w:val="1A755D1E"/>
    <w:rsid w:val="1AF60FF9"/>
    <w:rsid w:val="1BE570F7"/>
    <w:rsid w:val="1F87705B"/>
    <w:rsid w:val="20FC6C1C"/>
    <w:rsid w:val="211640C4"/>
    <w:rsid w:val="22920911"/>
    <w:rsid w:val="22E26DA9"/>
    <w:rsid w:val="22F77885"/>
    <w:rsid w:val="24DA3821"/>
    <w:rsid w:val="25DD36AF"/>
    <w:rsid w:val="26016552"/>
    <w:rsid w:val="26DD3D07"/>
    <w:rsid w:val="2A5807A6"/>
    <w:rsid w:val="2AD101E0"/>
    <w:rsid w:val="2AE45929"/>
    <w:rsid w:val="2B363498"/>
    <w:rsid w:val="2B820344"/>
    <w:rsid w:val="2C031DB6"/>
    <w:rsid w:val="2E0D1D93"/>
    <w:rsid w:val="2EF73ED0"/>
    <w:rsid w:val="2F4B6588"/>
    <w:rsid w:val="3026584D"/>
    <w:rsid w:val="31BD3F78"/>
    <w:rsid w:val="31F04358"/>
    <w:rsid w:val="321670C2"/>
    <w:rsid w:val="34876D36"/>
    <w:rsid w:val="349A2347"/>
    <w:rsid w:val="36691752"/>
    <w:rsid w:val="36AC395D"/>
    <w:rsid w:val="3B0527B6"/>
    <w:rsid w:val="3B842828"/>
    <w:rsid w:val="3D7E3E02"/>
    <w:rsid w:val="3E184052"/>
    <w:rsid w:val="3F4759B9"/>
    <w:rsid w:val="3FB554C0"/>
    <w:rsid w:val="404A0A94"/>
    <w:rsid w:val="44157FE5"/>
    <w:rsid w:val="44E14314"/>
    <w:rsid w:val="4816231B"/>
    <w:rsid w:val="484616F6"/>
    <w:rsid w:val="48C21D17"/>
    <w:rsid w:val="4902093F"/>
    <w:rsid w:val="4A141468"/>
    <w:rsid w:val="4D53088B"/>
    <w:rsid w:val="4DAB1669"/>
    <w:rsid w:val="4DF00342"/>
    <w:rsid w:val="4DFA4739"/>
    <w:rsid w:val="4EB02E5C"/>
    <w:rsid w:val="52A875CA"/>
    <w:rsid w:val="556C2D4A"/>
    <w:rsid w:val="59A07903"/>
    <w:rsid w:val="59B61C02"/>
    <w:rsid w:val="5A8F782E"/>
    <w:rsid w:val="5A9104EF"/>
    <w:rsid w:val="5B7640A6"/>
    <w:rsid w:val="5C0E5284"/>
    <w:rsid w:val="5D9C4C9C"/>
    <w:rsid w:val="60945404"/>
    <w:rsid w:val="61E37B6B"/>
    <w:rsid w:val="62190A9A"/>
    <w:rsid w:val="642934CB"/>
    <w:rsid w:val="668D6559"/>
    <w:rsid w:val="66CA63D3"/>
    <w:rsid w:val="67EF1458"/>
    <w:rsid w:val="6B42084A"/>
    <w:rsid w:val="6D535020"/>
    <w:rsid w:val="6DE1577D"/>
    <w:rsid w:val="6F9D293E"/>
    <w:rsid w:val="70ED2AE4"/>
    <w:rsid w:val="70F97507"/>
    <w:rsid w:val="72985D13"/>
    <w:rsid w:val="73AE06A0"/>
    <w:rsid w:val="744C228F"/>
    <w:rsid w:val="74F14D97"/>
    <w:rsid w:val="751A5C7A"/>
    <w:rsid w:val="75912B0B"/>
    <w:rsid w:val="7B1E28D9"/>
    <w:rsid w:val="7BC11C2F"/>
    <w:rsid w:val="7BD41882"/>
    <w:rsid w:val="7D113936"/>
    <w:rsid w:val="7D5A437C"/>
    <w:rsid w:val="7D6E1162"/>
    <w:rsid w:val="7D745D2E"/>
    <w:rsid w:val="7E43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  <w:pPr>
      <w:jc w:val="left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83</Words>
  <Characters>83</Characters>
  <Lines>0</Lines>
  <Paragraphs>0</Paragraphs>
  <TotalTime>0</TotalTime>
  <ScaleCrop>false</ScaleCrop>
  <LinksUpToDate>false</LinksUpToDate>
  <CharactersWithSpaces>97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2018-10-09T09:15:00Z</dcterms:created>
  <dc:creator>梁丽欣</dc:creator>
  <cp:lastModifiedBy>LPX</cp:lastModifiedBy>
  <cp:lastPrinted>2021-11-04T08:31:00Z</cp:lastPrinted>
  <dcterms:modified xsi:type="dcterms:W3CDTF">2026-10-21T09:39:11Z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A0EAB90A9F3C4E85B5C6B425E1CC0848</vt:lpwstr>
  </property>
</Properties>
</file>