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43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ind w:firstLine="343" w:firstLineChars="0"/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响应说明函</w:t>
      </w:r>
    </w:p>
    <w:p>
      <w:pPr>
        <w:jc w:val="both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Style w:val="8"/>
          <w:rFonts w:hint="eastAsia" w:ascii="Times New Roman" w:hAnsi="Times New Roman" w:eastAsia="宋体" w:cs="宋体"/>
          <w:b w:val="0"/>
          <w:bCs w:val="0"/>
          <w:sz w:val="28"/>
          <w:lang w:eastAsia="zh-CN"/>
        </w:rPr>
        <w:t>珠海留学文化传播有限公司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就贵司【2026-2027年整合传播策划服务】第二次采购事宜，我司以原响应文件响应贵司的本次采购，不作任何调整。</w:t>
      </w:r>
    </w:p>
    <w:p>
      <w:pPr>
        <w:jc w:val="both"/>
        <w:rPr>
          <w:rFonts w:hint="eastAsia" w:eastAsiaTheme="minorEastAsia"/>
          <w:b w:val="0"/>
          <w:bCs w:val="0"/>
          <w:color w:val="0000FF"/>
          <w:sz w:val="28"/>
          <w:szCs w:val="36"/>
          <w:lang w:val="en-US" w:eastAsia="zh-CN"/>
        </w:rPr>
      </w:pPr>
    </w:p>
    <w:p>
      <w:pPr>
        <w:ind w:firstLine="3360" w:firstLineChars="1200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jc w:val="both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响应人（盖章）：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年    月    日</w:t>
      </w:r>
    </w:p>
    <w:p>
      <w:pPr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36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0MTgxNTA2MGYxNmM1YWYxNWRmZmM5NDA4YjRmMjQifQ=="/>
  </w:docVars>
  <w:rsids>
    <w:rsidRoot w:val="52A875CA"/>
    <w:rsid w:val="003901D0"/>
    <w:rsid w:val="018B2FA3"/>
    <w:rsid w:val="0429637D"/>
    <w:rsid w:val="049B1E2A"/>
    <w:rsid w:val="059A1CC3"/>
    <w:rsid w:val="05AE4A02"/>
    <w:rsid w:val="05D70B1C"/>
    <w:rsid w:val="06E77188"/>
    <w:rsid w:val="074F714C"/>
    <w:rsid w:val="08F52835"/>
    <w:rsid w:val="094741AE"/>
    <w:rsid w:val="0A333721"/>
    <w:rsid w:val="0B3513DD"/>
    <w:rsid w:val="0B356930"/>
    <w:rsid w:val="0CF56BFE"/>
    <w:rsid w:val="0DF12F5F"/>
    <w:rsid w:val="10646918"/>
    <w:rsid w:val="115B646E"/>
    <w:rsid w:val="12452E8F"/>
    <w:rsid w:val="15BE0267"/>
    <w:rsid w:val="1A755D1E"/>
    <w:rsid w:val="1AF60FF9"/>
    <w:rsid w:val="1BE570F7"/>
    <w:rsid w:val="1F87705B"/>
    <w:rsid w:val="20FC6C1C"/>
    <w:rsid w:val="211640C4"/>
    <w:rsid w:val="22920911"/>
    <w:rsid w:val="22E26DA9"/>
    <w:rsid w:val="22F77885"/>
    <w:rsid w:val="24DA3821"/>
    <w:rsid w:val="25DD36AF"/>
    <w:rsid w:val="26016552"/>
    <w:rsid w:val="26DD3D07"/>
    <w:rsid w:val="2A5807A6"/>
    <w:rsid w:val="2AD101E0"/>
    <w:rsid w:val="2AE45929"/>
    <w:rsid w:val="2B363498"/>
    <w:rsid w:val="2B820344"/>
    <w:rsid w:val="2C031DB6"/>
    <w:rsid w:val="2E0D1D93"/>
    <w:rsid w:val="2EF73ED0"/>
    <w:rsid w:val="2F4B6588"/>
    <w:rsid w:val="3026584D"/>
    <w:rsid w:val="31BD3F78"/>
    <w:rsid w:val="31F04358"/>
    <w:rsid w:val="321670C2"/>
    <w:rsid w:val="34876D36"/>
    <w:rsid w:val="349A2347"/>
    <w:rsid w:val="36691752"/>
    <w:rsid w:val="36AC395D"/>
    <w:rsid w:val="3B0527B6"/>
    <w:rsid w:val="3B842828"/>
    <w:rsid w:val="3D7E3E02"/>
    <w:rsid w:val="3E184052"/>
    <w:rsid w:val="3F4759B9"/>
    <w:rsid w:val="3FB554C0"/>
    <w:rsid w:val="404A0A94"/>
    <w:rsid w:val="44157FE5"/>
    <w:rsid w:val="44E14314"/>
    <w:rsid w:val="4816231B"/>
    <w:rsid w:val="484616F6"/>
    <w:rsid w:val="48C21D17"/>
    <w:rsid w:val="4902093F"/>
    <w:rsid w:val="4A141468"/>
    <w:rsid w:val="4D53088B"/>
    <w:rsid w:val="4DAB1669"/>
    <w:rsid w:val="4DF00342"/>
    <w:rsid w:val="4DFA4739"/>
    <w:rsid w:val="4EB02E5C"/>
    <w:rsid w:val="52A875CA"/>
    <w:rsid w:val="556C2D4A"/>
    <w:rsid w:val="59A07903"/>
    <w:rsid w:val="59B61C02"/>
    <w:rsid w:val="5A8F782E"/>
    <w:rsid w:val="5A9104EF"/>
    <w:rsid w:val="5B7640A6"/>
    <w:rsid w:val="5C0E5284"/>
    <w:rsid w:val="5D9C4C9C"/>
    <w:rsid w:val="60945404"/>
    <w:rsid w:val="61E37B6B"/>
    <w:rsid w:val="62190A9A"/>
    <w:rsid w:val="642934CB"/>
    <w:rsid w:val="668D6559"/>
    <w:rsid w:val="66CA63D3"/>
    <w:rsid w:val="67EF1458"/>
    <w:rsid w:val="6B42084A"/>
    <w:rsid w:val="6D535020"/>
    <w:rsid w:val="6DE1577D"/>
    <w:rsid w:val="6F9D293E"/>
    <w:rsid w:val="70ED2AE4"/>
    <w:rsid w:val="70F97507"/>
    <w:rsid w:val="72985D13"/>
    <w:rsid w:val="73AE06A0"/>
    <w:rsid w:val="744C228F"/>
    <w:rsid w:val="74F14D97"/>
    <w:rsid w:val="751A5C7A"/>
    <w:rsid w:val="75912B0B"/>
    <w:rsid w:val="7B1E28D9"/>
    <w:rsid w:val="7BC11C2F"/>
    <w:rsid w:val="7BD41882"/>
    <w:rsid w:val="7D113936"/>
    <w:rsid w:val="7D5A437C"/>
    <w:rsid w:val="7D6E1162"/>
    <w:rsid w:val="7D745D2E"/>
    <w:rsid w:val="7E43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83</Words>
  <Characters>83</Characters>
  <Lines>0</Lines>
  <Paragraphs>0</Paragraphs>
  <TotalTime>0</TotalTime>
  <ScaleCrop>false</ScaleCrop>
  <LinksUpToDate>false</LinksUpToDate>
  <CharactersWithSpaces>97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2018-10-09T09:15:00Z</dcterms:created>
  <dc:creator>梁丽欣</dc:creator>
  <cp:lastModifiedBy>郭雅茹</cp:lastModifiedBy>
  <cp:lastPrinted>2021-11-04T08:31:00Z</cp:lastPrinted>
  <dcterms:modified xsi:type="dcterms:W3CDTF">2026-10-09T03:31:23Z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A0EAB90A9F3C4E85B5C6B425E1CC0848</vt:lpwstr>
  </property>
</Properties>
</file>